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396" w:rsidRDefault="00584181">
      <w:r>
        <w:rPr>
          <w:noProof/>
        </w:rPr>
        <w:drawing>
          <wp:anchor distT="0" distB="0" distL="114300" distR="114300" simplePos="0" relativeHeight="251658240" behindDoc="0" locked="0" layoutInCell="1" allowOverlap="1" wp14:anchorId="3DFBC20D" wp14:editId="7E5050F9">
            <wp:simplePos x="0" y="0"/>
            <wp:positionH relativeFrom="column">
              <wp:posOffset>466725</wp:posOffset>
            </wp:positionH>
            <wp:positionV relativeFrom="paragraph">
              <wp:posOffset>-155575</wp:posOffset>
            </wp:positionV>
            <wp:extent cx="2075180" cy="1369060"/>
            <wp:effectExtent l="0" t="0" r="127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nagement_logo_5 5i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180" cy="1369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515F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D917C9" wp14:editId="1872676B">
                <wp:simplePos x="0" y="0"/>
                <wp:positionH relativeFrom="column">
                  <wp:posOffset>400685</wp:posOffset>
                </wp:positionH>
                <wp:positionV relativeFrom="paragraph">
                  <wp:posOffset>6238875</wp:posOffset>
                </wp:positionV>
                <wp:extent cx="5003800" cy="0"/>
                <wp:effectExtent l="0" t="0" r="2540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38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105F8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54B5C1" id="Straight Connector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5pt,491.25pt" to="425.55pt,4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" strokecolor="#105f83" strokeweight="1.5pt"/>
            </w:pict>
          </mc:Fallback>
        </mc:AlternateContent>
      </w:r>
      <w:r w:rsidR="00E5228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F62ED6" wp14:editId="3A6FC612">
                <wp:simplePos x="0" y="0"/>
                <wp:positionH relativeFrom="margin">
                  <wp:align>center</wp:align>
                </wp:positionH>
                <wp:positionV relativeFrom="paragraph">
                  <wp:posOffset>495300</wp:posOffset>
                </wp:positionV>
                <wp:extent cx="3095625" cy="1162050"/>
                <wp:effectExtent l="0" t="0" r="0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162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Tahoma" w:hAnsi="Tahoma" w:cs="Tahoma"/>
                                <w:b/>
                                <w:color w:val="105F83"/>
                                <w:sz w:val="56"/>
                              </w:rPr>
                              <w:alias w:val="Name"/>
                              <w:tag w:val="Name"/>
                              <w:id w:val="-1726052537"/>
                              <w:placeholder>
                                <w:docPart w:val="12FA8A162CA4442AB8AA72365F031D56"/>
                              </w:placeholder>
                              <w:temporary/>
                            </w:sdtPr>
                            <w:sdtEndPr/>
                            <w:sdtContent>
                              <w:p w:rsidR="00741997" w:rsidRPr="00741997" w:rsidRDefault="00114E00" w:rsidP="00741997">
                                <w:pPr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105F83"/>
                                    <w:sz w:val="56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b/>
                                    <w:color w:val="105F83"/>
                                    <w:sz w:val="56"/>
                                  </w:rPr>
                                  <w:t>Insert</w:t>
                                </w:r>
                                <w:r w:rsidR="00C449E7">
                                  <w:rPr>
                                    <w:rFonts w:ascii="Tahoma" w:hAnsi="Tahoma" w:cs="Tahoma"/>
                                    <w:b/>
                                    <w:color w:val="105F83"/>
                                    <w:sz w:val="56"/>
                                  </w:rPr>
                                  <w:t xml:space="preserve"> Name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F62ED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39pt;width:243.75pt;height:91.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" filled="f" stroked="f" strokeweight=".5pt">
                <v:textbox style="mso-fit-shape-to-text:t">
                  <w:txbxContent>
                    <w:sdt>
                      <w:sdtPr>
                        <w:rPr>
                          <w:rFonts w:ascii="Tahoma" w:hAnsi="Tahoma" w:cs="Tahoma"/>
                          <w:b/>
                          <w:color w:val="105F83"/>
                          <w:sz w:val="56"/>
                        </w:rPr>
                        <w:alias w:val="Name"/>
                        <w:tag w:val="Name"/>
                        <w:id w:val="-1726052537"/>
                        <w:placeholder>
                          <w:docPart w:val="12FA8A162CA4442AB8AA72365F031D56"/>
                        </w:placeholder>
                        <w:temporary/>
                      </w:sdtPr>
                      <w:sdtEndPr/>
                      <w:sdtContent>
                        <w:p w:rsidR="00741997" w:rsidRPr="00741997" w:rsidRDefault="00114E00" w:rsidP="00741997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105F83"/>
                              <w:sz w:val="56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color w:val="105F83"/>
                              <w:sz w:val="56"/>
                            </w:rPr>
                            <w:t>Insert</w:t>
                          </w:r>
                          <w:r w:rsidR="00C449E7">
                            <w:rPr>
                              <w:rFonts w:ascii="Tahoma" w:hAnsi="Tahoma" w:cs="Tahoma"/>
                              <w:b/>
                              <w:color w:val="105F83"/>
                              <w:sz w:val="56"/>
                            </w:rPr>
                            <w:t xml:space="preserve"> Name</w:t>
                          </w:r>
                        </w:p>
                      </w:sdtContent>
                    </w:sdt>
                  </w:txbxContent>
                </v:textbox>
                <w10:wrap anchorx="margin"/>
              </v:shape>
            </w:pict>
          </mc:Fallback>
        </mc:AlternateContent>
      </w:r>
      <w:r w:rsidR="00FD1DA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D66451" wp14:editId="1AD36426">
                <wp:simplePos x="0" y="0"/>
                <wp:positionH relativeFrom="column">
                  <wp:posOffset>-219075</wp:posOffset>
                </wp:positionH>
                <wp:positionV relativeFrom="paragraph">
                  <wp:posOffset>-266700</wp:posOffset>
                </wp:positionV>
                <wp:extent cx="9525000" cy="73818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0" cy="7381875"/>
                        </a:xfrm>
                        <a:prstGeom prst="rect">
                          <a:avLst/>
                        </a:prstGeom>
                        <a:noFill/>
                        <a:ln w="9525" cmpd="dbl">
                          <a:solidFill>
                            <a:srgbClr val="105F8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720E0C" id="Rectangle 5" o:spid="_x0000_s1026" style="position:absolute;margin-left:-17.25pt;margin-top:-21pt;width:750pt;height:581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" filled="f" strokecolor="#105f83">
                <v:stroke linestyle="thinThin"/>
              </v:rect>
            </w:pict>
          </mc:Fallback>
        </mc:AlternateContent>
      </w:r>
      <w:r w:rsidR="00FD01F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B5CEDC" wp14:editId="6BCDAB94">
                <wp:simplePos x="0" y="0"/>
                <wp:positionH relativeFrom="column">
                  <wp:posOffset>276225</wp:posOffset>
                </wp:positionH>
                <wp:positionV relativeFrom="paragraph">
                  <wp:posOffset>1609725</wp:posOffset>
                </wp:positionV>
                <wp:extent cx="8543925" cy="49053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3925" cy="4905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01FA" w:rsidRPr="00114E00" w:rsidRDefault="002449DF" w:rsidP="00FD1DA2">
                            <w:pPr>
                              <w:rPr>
                                <w:rFonts w:ascii="Tahoma" w:hAnsi="Tahoma" w:cs="Tahoma"/>
                                <w:color w:val="105F83"/>
                                <w:sz w:val="56"/>
                              </w:rPr>
                            </w:pPr>
                            <w:r w:rsidRPr="00114E00">
                              <w:rPr>
                                <w:rFonts w:ascii="Tahoma" w:hAnsi="Tahoma" w:cs="Tahoma"/>
                                <w:b/>
                                <w:i/>
                                <w:color w:val="105F83"/>
                                <w:sz w:val="56"/>
                              </w:rPr>
                              <w:t>My</w:t>
                            </w:r>
                            <w:r w:rsidR="00FD01FA" w:rsidRPr="00114E00">
                              <w:rPr>
                                <w:rFonts w:ascii="Tahoma" w:hAnsi="Tahoma" w:cs="Tahoma"/>
                                <w:b/>
                                <w:i/>
                                <w:color w:val="105F83"/>
                                <w:sz w:val="56"/>
                              </w:rPr>
                              <w:t xml:space="preserve"> </w:t>
                            </w:r>
                            <w:r w:rsidR="00F532E1">
                              <w:rPr>
                                <w:rFonts w:ascii="Tahoma" w:hAnsi="Tahoma" w:cs="Tahoma"/>
                                <w:b/>
                                <w:i/>
                                <w:color w:val="105F83"/>
                                <w:sz w:val="56"/>
                              </w:rPr>
                              <w:t>s</w:t>
                            </w:r>
                            <w:r w:rsidR="00FD01FA" w:rsidRPr="00114E00">
                              <w:rPr>
                                <w:rFonts w:ascii="Tahoma" w:hAnsi="Tahoma" w:cs="Tahoma"/>
                                <w:b/>
                                <w:i/>
                                <w:color w:val="105F83"/>
                                <w:sz w:val="56"/>
                              </w:rPr>
                              <w:t xml:space="preserve">ervice </w:t>
                            </w:r>
                            <w:r w:rsidR="00F532E1">
                              <w:rPr>
                                <w:rFonts w:ascii="Tahoma" w:hAnsi="Tahoma" w:cs="Tahoma"/>
                                <w:b/>
                                <w:i/>
                                <w:color w:val="105F83"/>
                                <w:sz w:val="56"/>
                              </w:rPr>
                              <w:t>v</w:t>
                            </w:r>
                            <w:r w:rsidR="00FD01FA" w:rsidRPr="00114E00">
                              <w:rPr>
                                <w:rFonts w:ascii="Tahoma" w:hAnsi="Tahoma" w:cs="Tahoma"/>
                                <w:b/>
                                <w:i/>
                                <w:color w:val="105F83"/>
                                <w:sz w:val="56"/>
                              </w:rPr>
                              <w:t>ision</w:t>
                            </w:r>
                            <w:r w:rsidR="00FD01FA" w:rsidRPr="00114E00">
                              <w:rPr>
                                <w:rFonts w:ascii="Tahoma" w:hAnsi="Tahoma" w:cs="Tahoma"/>
                                <w:b/>
                                <w:color w:val="105F83"/>
                                <w:sz w:val="56"/>
                              </w:rPr>
                              <w:t xml:space="preserve"> </w:t>
                            </w:r>
                            <w:r w:rsidR="00FD01FA" w:rsidRPr="00114E00">
                              <w:rPr>
                                <w:rFonts w:ascii="Tahoma" w:hAnsi="Tahoma" w:cs="Tahoma"/>
                                <w:color w:val="105F83"/>
                                <w:sz w:val="56"/>
                              </w:rPr>
                              <w:t xml:space="preserve">is to </w:t>
                            </w:r>
                            <w:r w:rsidRPr="00114E00">
                              <w:rPr>
                                <w:rFonts w:ascii="Tahoma" w:hAnsi="Tahoma" w:cs="Tahoma"/>
                                <w:color w:val="105F83"/>
                                <w:sz w:val="56"/>
                              </w:rPr>
                              <w:t xml:space="preserve">use my </w:t>
                            </w:r>
                            <w:sdt>
                              <w:sdtPr>
                                <w:rPr>
                                  <w:rFonts w:ascii="Tahoma" w:hAnsi="Tahoma" w:cs="Tahoma"/>
                                  <w:color w:val="105F83"/>
                                  <w:sz w:val="56"/>
                                </w:rPr>
                                <w:alias w:val="strength1"/>
                                <w:tag w:val="strength1"/>
                                <w:id w:val="-962885337"/>
                                <w:placeholder>
                                  <w:docPart w:val="12FA8A162CA4442AB8AA72365F031D56"/>
                                </w:placeholder>
                                <w:temporary/>
                              </w:sdtPr>
                              <w:sdtEndPr/>
                              <w:sdtContent>
                                <w:r w:rsidR="00C131D3">
                                  <w:rPr>
                                    <w:rFonts w:ascii="Tahoma" w:hAnsi="Tahoma" w:cs="Tahoma"/>
                                    <w:color w:val="105F83"/>
                                    <w:sz w:val="56"/>
                                  </w:rPr>
                                  <w:t>[</w:t>
                                </w:r>
                                <w:r w:rsidR="00114E00">
                                  <w:rPr>
                                    <w:rFonts w:ascii="Tahoma" w:hAnsi="Tahoma" w:cs="Tahoma"/>
                                    <w:color w:val="105F83"/>
                                    <w:sz w:val="56"/>
                                  </w:rPr>
                                  <w:t>insert strength/skill</w:t>
                                </w:r>
                                <w:r w:rsidR="00C131D3">
                                  <w:rPr>
                                    <w:rFonts w:ascii="Tahoma" w:hAnsi="Tahoma" w:cs="Tahoma"/>
                                    <w:color w:val="105F83"/>
                                    <w:sz w:val="56"/>
                                  </w:rPr>
                                  <w:t>]</w:t>
                                </w:r>
                              </w:sdtContent>
                            </w:sdt>
                            <w:r w:rsidR="00C449E7" w:rsidRPr="00114E00">
                              <w:rPr>
                                <w:rFonts w:ascii="Tahoma" w:hAnsi="Tahoma" w:cs="Tahoma"/>
                                <w:color w:val="105F83"/>
                                <w:sz w:val="56"/>
                              </w:rPr>
                              <w:t xml:space="preserve"> and </w:t>
                            </w:r>
                            <w:sdt>
                              <w:sdtPr>
                                <w:rPr>
                                  <w:rFonts w:ascii="Tahoma" w:hAnsi="Tahoma" w:cs="Tahoma"/>
                                  <w:color w:val="105F83"/>
                                  <w:sz w:val="56"/>
                                </w:rPr>
                                <w:alias w:val="strength2"/>
                                <w:tag w:val="strength2"/>
                                <w:id w:val="-1562715685"/>
                                <w:placeholder>
                                  <w:docPart w:val="12FA8A162CA4442AB8AA72365F031D56"/>
                                </w:placeholder>
                                <w:temporary/>
                              </w:sdtPr>
                              <w:sdtEndPr/>
                              <w:sdtContent>
                                <w:r w:rsidR="00C131D3">
                                  <w:rPr>
                                    <w:rFonts w:ascii="Tahoma" w:hAnsi="Tahoma" w:cs="Tahoma"/>
                                    <w:color w:val="105F83"/>
                                    <w:sz w:val="56"/>
                                  </w:rPr>
                                  <w:t>[</w:t>
                                </w:r>
                                <w:r w:rsidR="00114E00">
                                  <w:rPr>
                                    <w:rFonts w:ascii="Tahoma" w:hAnsi="Tahoma" w:cs="Tahoma"/>
                                    <w:color w:val="105F83"/>
                                    <w:sz w:val="56"/>
                                  </w:rPr>
                                  <w:t>insert strength/skill</w:t>
                                </w:r>
                                <w:r w:rsidR="00C131D3">
                                  <w:rPr>
                                    <w:rFonts w:ascii="Tahoma" w:hAnsi="Tahoma" w:cs="Tahoma"/>
                                    <w:color w:val="105F83"/>
                                    <w:sz w:val="56"/>
                                  </w:rPr>
                                  <w:t>]</w:t>
                                </w:r>
                              </w:sdtContent>
                            </w:sdt>
                            <w:r w:rsidR="00C449E7" w:rsidRPr="00114E00">
                              <w:rPr>
                                <w:rFonts w:ascii="Tahoma" w:hAnsi="Tahoma" w:cs="Tahoma"/>
                                <w:color w:val="105F83"/>
                                <w:sz w:val="56"/>
                              </w:rPr>
                              <w:t xml:space="preserve"> to </w:t>
                            </w:r>
                            <w:sdt>
                              <w:sdtPr>
                                <w:rPr>
                                  <w:rFonts w:ascii="Tahoma" w:hAnsi="Tahoma" w:cs="Tahoma"/>
                                  <w:color w:val="105F83"/>
                                  <w:sz w:val="56"/>
                                </w:rPr>
                                <w:alias w:val="service1"/>
                                <w:tag w:val="service1"/>
                                <w:id w:val="29077413"/>
                                <w:placeholder>
                                  <w:docPart w:val="12FA8A162CA4442AB8AA72365F031D56"/>
                                </w:placeholder>
                                <w:temporary/>
                              </w:sdtPr>
                              <w:sdtEndPr/>
                              <w:sdtContent>
                                <w:r w:rsidR="00C131D3">
                                  <w:rPr>
                                    <w:rFonts w:ascii="Tahoma" w:hAnsi="Tahoma" w:cs="Tahoma"/>
                                    <w:color w:val="105F83"/>
                                    <w:sz w:val="56"/>
                                  </w:rPr>
                                  <w:t>[insert service]</w:t>
                                </w:r>
                              </w:sdtContent>
                            </w:sdt>
                            <w:r w:rsidR="00C449E7" w:rsidRPr="00114E00">
                              <w:rPr>
                                <w:rFonts w:ascii="Tahoma" w:hAnsi="Tahoma" w:cs="Tahoma"/>
                                <w:color w:val="105F83"/>
                                <w:sz w:val="56"/>
                              </w:rPr>
                              <w:t xml:space="preserve"> and </w:t>
                            </w:r>
                            <w:sdt>
                              <w:sdtPr>
                                <w:rPr>
                                  <w:rFonts w:ascii="Tahoma" w:hAnsi="Tahoma" w:cs="Tahoma"/>
                                  <w:color w:val="105F83"/>
                                  <w:sz w:val="56"/>
                                </w:rPr>
                                <w:alias w:val="service2"/>
                                <w:tag w:val="service2"/>
                                <w:id w:val="86889717"/>
                                <w:placeholder>
                                  <w:docPart w:val="12FA8A162CA4442AB8AA72365F031D56"/>
                                </w:placeholder>
                                <w:temporary/>
                              </w:sdtPr>
                              <w:sdtEndPr/>
                              <w:sdtContent>
                                <w:r w:rsidR="00C131D3">
                                  <w:rPr>
                                    <w:rFonts w:ascii="Tahoma" w:hAnsi="Tahoma" w:cs="Tahoma"/>
                                    <w:color w:val="105F83"/>
                                    <w:sz w:val="56"/>
                                  </w:rPr>
                                  <w:t>[insert se</w:t>
                                </w:r>
                                <w:bookmarkStart w:id="0" w:name="_GoBack"/>
                                <w:bookmarkEnd w:id="0"/>
                                <w:r w:rsidR="00C131D3">
                                  <w:rPr>
                                    <w:rFonts w:ascii="Tahoma" w:hAnsi="Tahoma" w:cs="Tahoma"/>
                                    <w:color w:val="105F83"/>
                                    <w:sz w:val="56"/>
                                  </w:rPr>
                                  <w:t>rvice]</w:t>
                                </w:r>
                              </w:sdtContent>
                            </w:sdt>
                            <w:r w:rsidR="00C449E7" w:rsidRPr="00114E00">
                              <w:rPr>
                                <w:rFonts w:ascii="Tahoma" w:hAnsi="Tahoma" w:cs="Tahoma"/>
                                <w:color w:val="105F83"/>
                                <w:sz w:val="56"/>
                              </w:rPr>
                              <w:t xml:space="preserve"> my customers so they </w:t>
                            </w:r>
                            <w:sdt>
                              <w:sdtPr>
                                <w:rPr>
                                  <w:rFonts w:ascii="Tahoma" w:hAnsi="Tahoma" w:cs="Tahoma"/>
                                  <w:color w:val="105F83"/>
                                  <w:sz w:val="56"/>
                                </w:rPr>
                                <w:alias w:val="outcome"/>
                                <w:tag w:val="outcome"/>
                                <w:id w:val="2082633569"/>
                                <w:placeholder>
                                  <w:docPart w:val="12FA8A162CA4442AB8AA72365F031D56"/>
                                </w:placeholder>
                                <w:temporary/>
                              </w:sdtPr>
                              <w:sdtEndPr/>
                              <w:sdtContent>
                                <w:r w:rsidR="00C131D3">
                                  <w:rPr>
                                    <w:rFonts w:ascii="Tahoma" w:hAnsi="Tahoma" w:cs="Tahoma"/>
                                    <w:color w:val="105F83"/>
                                    <w:sz w:val="56"/>
                                  </w:rPr>
                                  <w:t>[insert customer outcome]</w:t>
                                </w:r>
                              </w:sdtContent>
                            </w:sdt>
                            <w:r w:rsidR="00C449E7" w:rsidRPr="00114E00">
                              <w:rPr>
                                <w:rFonts w:ascii="Tahoma" w:hAnsi="Tahoma" w:cs="Tahoma"/>
                                <w:color w:val="105F83"/>
                                <w:sz w:val="56"/>
                              </w:rPr>
                              <w:t>.</w:t>
                            </w:r>
                          </w:p>
                          <w:p w:rsidR="00FD1DA2" w:rsidRPr="00FD1DA2" w:rsidRDefault="00FD1DA2" w:rsidP="00FD1DA2">
                            <w:pPr>
                              <w:rPr>
                                <w:color w:val="105F83"/>
                                <w:sz w:val="5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B5CEDC" id="Text Box 4" o:spid="_x0000_s1027" type="#_x0000_t202" style="position:absolute;margin-left:21.75pt;margin-top:126.75pt;width:672.75pt;height:386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" filled="f" stroked="f" strokeweight=".5pt">
                <v:textbox>
                  <w:txbxContent>
                    <w:p w:rsidR="00FD01FA" w:rsidRPr="00114E00" w:rsidRDefault="002449DF" w:rsidP="00FD1DA2">
                      <w:pPr>
                        <w:rPr>
                          <w:rFonts w:ascii="Tahoma" w:hAnsi="Tahoma" w:cs="Tahoma"/>
                          <w:color w:val="105F83"/>
                          <w:sz w:val="56"/>
                        </w:rPr>
                      </w:pPr>
                      <w:r w:rsidRPr="00114E00">
                        <w:rPr>
                          <w:rFonts w:ascii="Tahoma" w:hAnsi="Tahoma" w:cs="Tahoma"/>
                          <w:b/>
                          <w:i/>
                          <w:color w:val="105F83"/>
                          <w:sz w:val="56"/>
                        </w:rPr>
                        <w:t>My</w:t>
                      </w:r>
                      <w:r w:rsidR="00FD01FA" w:rsidRPr="00114E00">
                        <w:rPr>
                          <w:rFonts w:ascii="Tahoma" w:hAnsi="Tahoma" w:cs="Tahoma"/>
                          <w:b/>
                          <w:i/>
                          <w:color w:val="105F83"/>
                          <w:sz w:val="56"/>
                        </w:rPr>
                        <w:t xml:space="preserve"> </w:t>
                      </w:r>
                      <w:r w:rsidR="00F532E1">
                        <w:rPr>
                          <w:rFonts w:ascii="Tahoma" w:hAnsi="Tahoma" w:cs="Tahoma"/>
                          <w:b/>
                          <w:i/>
                          <w:color w:val="105F83"/>
                          <w:sz w:val="56"/>
                        </w:rPr>
                        <w:t>s</w:t>
                      </w:r>
                      <w:r w:rsidR="00FD01FA" w:rsidRPr="00114E00">
                        <w:rPr>
                          <w:rFonts w:ascii="Tahoma" w:hAnsi="Tahoma" w:cs="Tahoma"/>
                          <w:b/>
                          <w:i/>
                          <w:color w:val="105F83"/>
                          <w:sz w:val="56"/>
                        </w:rPr>
                        <w:t xml:space="preserve">ervice </w:t>
                      </w:r>
                      <w:r w:rsidR="00F532E1">
                        <w:rPr>
                          <w:rFonts w:ascii="Tahoma" w:hAnsi="Tahoma" w:cs="Tahoma"/>
                          <w:b/>
                          <w:i/>
                          <w:color w:val="105F83"/>
                          <w:sz w:val="56"/>
                        </w:rPr>
                        <w:t>v</w:t>
                      </w:r>
                      <w:r w:rsidR="00FD01FA" w:rsidRPr="00114E00">
                        <w:rPr>
                          <w:rFonts w:ascii="Tahoma" w:hAnsi="Tahoma" w:cs="Tahoma"/>
                          <w:b/>
                          <w:i/>
                          <w:color w:val="105F83"/>
                          <w:sz w:val="56"/>
                        </w:rPr>
                        <w:t>ision</w:t>
                      </w:r>
                      <w:r w:rsidR="00FD01FA" w:rsidRPr="00114E00">
                        <w:rPr>
                          <w:rFonts w:ascii="Tahoma" w:hAnsi="Tahoma" w:cs="Tahoma"/>
                          <w:b/>
                          <w:color w:val="105F83"/>
                          <w:sz w:val="56"/>
                        </w:rPr>
                        <w:t xml:space="preserve"> </w:t>
                      </w:r>
                      <w:r w:rsidR="00FD01FA" w:rsidRPr="00114E00">
                        <w:rPr>
                          <w:rFonts w:ascii="Tahoma" w:hAnsi="Tahoma" w:cs="Tahoma"/>
                          <w:color w:val="105F83"/>
                          <w:sz w:val="56"/>
                        </w:rPr>
                        <w:t xml:space="preserve">is to </w:t>
                      </w:r>
                      <w:r w:rsidRPr="00114E00">
                        <w:rPr>
                          <w:rFonts w:ascii="Tahoma" w:hAnsi="Tahoma" w:cs="Tahoma"/>
                          <w:color w:val="105F83"/>
                          <w:sz w:val="56"/>
                        </w:rPr>
                        <w:t xml:space="preserve">use my </w:t>
                      </w:r>
                      <w:sdt>
                        <w:sdtPr>
                          <w:rPr>
                            <w:rFonts w:ascii="Tahoma" w:hAnsi="Tahoma" w:cs="Tahoma"/>
                            <w:color w:val="105F83"/>
                            <w:sz w:val="56"/>
                          </w:rPr>
                          <w:alias w:val="strength1"/>
                          <w:tag w:val="strength1"/>
                          <w:id w:val="-962885337"/>
                          <w:placeholder>
                            <w:docPart w:val="12FA8A162CA4442AB8AA72365F031D56"/>
                          </w:placeholder>
                          <w:temporary/>
                        </w:sdtPr>
                        <w:sdtEndPr/>
                        <w:sdtContent>
                          <w:r w:rsidR="00C131D3">
                            <w:rPr>
                              <w:rFonts w:ascii="Tahoma" w:hAnsi="Tahoma" w:cs="Tahoma"/>
                              <w:color w:val="105F83"/>
                              <w:sz w:val="56"/>
                            </w:rPr>
                            <w:t>[</w:t>
                          </w:r>
                          <w:r w:rsidR="00114E00">
                            <w:rPr>
                              <w:rFonts w:ascii="Tahoma" w:hAnsi="Tahoma" w:cs="Tahoma"/>
                              <w:color w:val="105F83"/>
                              <w:sz w:val="56"/>
                            </w:rPr>
                            <w:t>insert strength/skill</w:t>
                          </w:r>
                          <w:r w:rsidR="00C131D3">
                            <w:rPr>
                              <w:rFonts w:ascii="Tahoma" w:hAnsi="Tahoma" w:cs="Tahoma"/>
                              <w:color w:val="105F83"/>
                              <w:sz w:val="56"/>
                            </w:rPr>
                            <w:t>]</w:t>
                          </w:r>
                        </w:sdtContent>
                      </w:sdt>
                      <w:r w:rsidR="00C449E7" w:rsidRPr="00114E00">
                        <w:rPr>
                          <w:rFonts w:ascii="Tahoma" w:hAnsi="Tahoma" w:cs="Tahoma"/>
                          <w:color w:val="105F83"/>
                          <w:sz w:val="56"/>
                        </w:rPr>
                        <w:t xml:space="preserve"> and </w:t>
                      </w:r>
                      <w:sdt>
                        <w:sdtPr>
                          <w:rPr>
                            <w:rFonts w:ascii="Tahoma" w:hAnsi="Tahoma" w:cs="Tahoma"/>
                            <w:color w:val="105F83"/>
                            <w:sz w:val="56"/>
                          </w:rPr>
                          <w:alias w:val="strength2"/>
                          <w:tag w:val="strength2"/>
                          <w:id w:val="-1562715685"/>
                          <w:placeholder>
                            <w:docPart w:val="12FA8A162CA4442AB8AA72365F031D56"/>
                          </w:placeholder>
                          <w:temporary/>
                        </w:sdtPr>
                        <w:sdtEndPr/>
                        <w:sdtContent>
                          <w:r w:rsidR="00C131D3">
                            <w:rPr>
                              <w:rFonts w:ascii="Tahoma" w:hAnsi="Tahoma" w:cs="Tahoma"/>
                              <w:color w:val="105F83"/>
                              <w:sz w:val="56"/>
                            </w:rPr>
                            <w:t>[</w:t>
                          </w:r>
                          <w:r w:rsidR="00114E00">
                            <w:rPr>
                              <w:rFonts w:ascii="Tahoma" w:hAnsi="Tahoma" w:cs="Tahoma"/>
                              <w:color w:val="105F83"/>
                              <w:sz w:val="56"/>
                            </w:rPr>
                            <w:t>insert strength/skill</w:t>
                          </w:r>
                          <w:r w:rsidR="00C131D3">
                            <w:rPr>
                              <w:rFonts w:ascii="Tahoma" w:hAnsi="Tahoma" w:cs="Tahoma"/>
                              <w:color w:val="105F83"/>
                              <w:sz w:val="56"/>
                            </w:rPr>
                            <w:t>]</w:t>
                          </w:r>
                        </w:sdtContent>
                      </w:sdt>
                      <w:r w:rsidR="00C449E7" w:rsidRPr="00114E00">
                        <w:rPr>
                          <w:rFonts w:ascii="Tahoma" w:hAnsi="Tahoma" w:cs="Tahoma"/>
                          <w:color w:val="105F83"/>
                          <w:sz w:val="56"/>
                        </w:rPr>
                        <w:t xml:space="preserve"> to </w:t>
                      </w:r>
                      <w:sdt>
                        <w:sdtPr>
                          <w:rPr>
                            <w:rFonts w:ascii="Tahoma" w:hAnsi="Tahoma" w:cs="Tahoma"/>
                            <w:color w:val="105F83"/>
                            <w:sz w:val="56"/>
                          </w:rPr>
                          <w:alias w:val="service1"/>
                          <w:tag w:val="service1"/>
                          <w:id w:val="29077413"/>
                          <w:placeholder>
                            <w:docPart w:val="12FA8A162CA4442AB8AA72365F031D56"/>
                          </w:placeholder>
                          <w:temporary/>
                        </w:sdtPr>
                        <w:sdtEndPr/>
                        <w:sdtContent>
                          <w:r w:rsidR="00C131D3">
                            <w:rPr>
                              <w:rFonts w:ascii="Tahoma" w:hAnsi="Tahoma" w:cs="Tahoma"/>
                              <w:color w:val="105F83"/>
                              <w:sz w:val="56"/>
                            </w:rPr>
                            <w:t>[insert service]</w:t>
                          </w:r>
                        </w:sdtContent>
                      </w:sdt>
                      <w:r w:rsidR="00C449E7" w:rsidRPr="00114E00">
                        <w:rPr>
                          <w:rFonts w:ascii="Tahoma" w:hAnsi="Tahoma" w:cs="Tahoma"/>
                          <w:color w:val="105F83"/>
                          <w:sz w:val="56"/>
                        </w:rPr>
                        <w:t xml:space="preserve"> and </w:t>
                      </w:r>
                      <w:sdt>
                        <w:sdtPr>
                          <w:rPr>
                            <w:rFonts w:ascii="Tahoma" w:hAnsi="Tahoma" w:cs="Tahoma"/>
                            <w:color w:val="105F83"/>
                            <w:sz w:val="56"/>
                          </w:rPr>
                          <w:alias w:val="service2"/>
                          <w:tag w:val="service2"/>
                          <w:id w:val="86889717"/>
                          <w:placeholder>
                            <w:docPart w:val="12FA8A162CA4442AB8AA72365F031D56"/>
                          </w:placeholder>
                          <w:temporary/>
                        </w:sdtPr>
                        <w:sdtEndPr/>
                        <w:sdtContent>
                          <w:r w:rsidR="00C131D3">
                            <w:rPr>
                              <w:rFonts w:ascii="Tahoma" w:hAnsi="Tahoma" w:cs="Tahoma"/>
                              <w:color w:val="105F83"/>
                              <w:sz w:val="56"/>
                            </w:rPr>
                            <w:t>[insert se</w:t>
                          </w:r>
                          <w:bookmarkStart w:id="1" w:name="_GoBack"/>
                          <w:bookmarkEnd w:id="1"/>
                          <w:r w:rsidR="00C131D3">
                            <w:rPr>
                              <w:rFonts w:ascii="Tahoma" w:hAnsi="Tahoma" w:cs="Tahoma"/>
                              <w:color w:val="105F83"/>
                              <w:sz w:val="56"/>
                            </w:rPr>
                            <w:t>rvice]</w:t>
                          </w:r>
                        </w:sdtContent>
                      </w:sdt>
                      <w:r w:rsidR="00C449E7" w:rsidRPr="00114E00">
                        <w:rPr>
                          <w:rFonts w:ascii="Tahoma" w:hAnsi="Tahoma" w:cs="Tahoma"/>
                          <w:color w:val="105F83"/>
                          <w:sz w:val="56"/>
                        </w:rPr>
                        <w:t xml:space="preserve"> my customers so they </w:t>
                      </w:r>
                      <w:sdt>
                        <w:sdtPr>
                          <w:rPr>
                            <w:rFonts w:ascii="Tahoma" w:hAnsi="Tahoma" w:cs="Tahoma"/>
                            <w:color w:val="105F83"/>
                            <w:sz w:val="56"/>
                          </w:rPr>
                          <w:alias w:val="outcome"/>
                          <w:tag w:val="outcome"/>
                          <w:id w:val="2082633569"/>
                          <w:placeholder>
                            <w:docPart w:val="12FA8A162CA4442AB8AA72365F031D56"/>
                          </w:placeholder>
                          <w:temporary/>
                        </w:sdtPr>
                        <w:sdtEndPr/>
                        <w:sdtContent>
                          <w:r w:rsidR="00C131D3">
                            <w:rPr>
                              <w:rFonts w:ascii="Tahoma" w:hAnsi="Tahoma" w:cs="Tahoma"/>
                              <w:color w:val="105F83"/>
                              <w:sz w:val="56"/>
                            </w:rPr>
                            <w:t>[insert customer outcome]</w:t>
                          </w:r>
                        </w:sdtContent>
                      </w:sdt>
                      <w:r w:rsidR="00C449E7" w:rsidRPr="00114E00">
                        <w:rPr>
                          <w:rFonts w:ascii="Tahoma" w:hAnsi="Tahoma" w:cs="Tahoma"/>
                          <w:color w:val="105F83"/>
                          <w:sz w:val="56"/>
                        </w:rPr>
                        <w:t>.</w:t>
                      </w:r>
                    </w:p>
                    <w:p w:rsidR="00FD1DA2" w:rsidRPr="00FD1DA2" w:rsidRDefault="00FD1DA2" w:rsidP="00FD1DA2">
                      <w:pPr>
                        <w:rPr>
                          <w:color w:val="105F83"/>
                          <w:sz w:val="5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72C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B8F950" wp14:editId="5E4114AE">
                <wp:simplePos x="0" y="0"/>
                <wp:positionH relativeFrom="column">
                  <wp:posOffset>-219075</wp:posOffset>
                </wp:positionH>
                <wp:positionV relativeFrom="paragraph">
                  <wp:posOffset>-200025</wp:posOffset>
                </wp:positionV>
                <wp:extent cx="9525000" cy="7315200"/>
                <wp:effectExtent l="0" t="0" r="0" b="0"/>
                <wp:wrapNone/>
                <wp:docPr id="3" name="Half Fram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525000" cy="7315200"/>
                        </a:xfrm>
                        <a:custGeom>
                          <a:avLst/>
                          <a:gdLst>
                            <a:gd name="connsiteX0" fmla="*/ 0 w 9525000"/>
                            <a:gd name="connsiteY0" fmla="*/ 0 h 7315200"/>
                            <a:gd name="connsiteX1" fmla="*/ 9525000 w 9525000"/>
                            <a:gd name="connsiteY1" fmla="*/ 0 h 7315200"/>
                            <a:gd name="connsiteX2" fmla="*/ 6350032 w 9525000"/>
                            <a:gd name="connsiteY2" fmla="*/ 2438376 h 7315200"/>
                            <a:gd name="connsiteX3" fmla="*/ 2438376 w 9525000"/>
                            <a:gd name="connsiteY3" fmla="*/ 2438376 h 7315200"/>
                            <a:gd name="connsiteX4" fmla="*/ 2438376 w 9525000"/>
                            <a:gd name="connsiteY4" fmla="*/ 5442528 h 7315200"/>
                            <a:gd name="connsiteX5" fmla="*/ 0 w 9525000"/>
                            <a:gd name="connsiteY5" fmla="*/ 7315200 h 7315200"/>
                            <a:gd name="connsiteX6" fmla="*/ 0 w 9525000"/>
                            <a:gd name="connsiteY6" fmla="*/ 0 h 7315200"/>
                            <a:gd name="connsiteX0" fmla="*/ 0 w 9525000"/>
                            <a:gd name="connsiteY0" fmla="*/ 0 h 7315200"/>
                            <a:gd name="connsiteX1" fmla="*/ 9525000 w 9525000"/>
                            <a:gd name="connsiteY1" fmla="*/ 0 h 7315200"/>
                            <a:gd name="connsiteX2" fmla="*/ 6350032 w 9525000"/>
                            <a:gd name="connsiteY2" fmla="*/ 2438376 h 7315200"/>
                            <a:gd name="connsiteX3" fmla="*/ 800076 w 9525000"/>
                            <a:gd name="connsiteY3" fmla="*/ 790551 h 7315200"/>
                            <a:gd name="connsiteX4" fmla="*/ 2438376 w 9525000"/>
                            <a:gd name="connsiteY4" fmla="*/ 5442528 h 7315200"/>
                            <a:gd name="connsiteX5" fmla="*/ 0 w 9525000"/>
                            <a:gd name="connsiteY5" fmla="*/ 7315200 h 7315200"/>
                            <a:gd name="connsiteX6" fmla="*/ 0 w 9525000"/>
                            <a:gd name="connsiteY6" fmla="*/ 0 h 7315200"/>
                            <a:gd name="connsiteX0" fmla="*/ 0 w 9525000"/>
                            <a:gd name="connsiteY0" fmla="*/ 0 h 7315200"/>
                            <a:gd name="connsiteX1" fmla="*/ 9525000 w 9525000"/>
                            <a:gd name="connsiteY1" fmla="*/ 0 h 7315200"/>
                            <a:gd name="connsiteX2" fmla="*/ 5988082 w 9525000"/>
                            <a:gd name="connsiteY2" fmla="*/ 3219426 h 7315200"/>
                            <a:gd name="connsiteX3" fmla="*/ 800076 w 9525000"/>
                            <a:gd name="connsiteY3" fmla="*/ 790551 h 7315200"/>
                            <a:gd name="connsiteX4" fmla="*/ 2438376 w 9525000"/>
                            <a:gd name="connsiteY4" fmla="*/ 5442528 h 7315200"/>
                            <a:gd name="connsiteX5" fmla="*/ 0 w 9525000"/>
                            <a:gd name="connsiteY5" fmla="*/ 7315200 h 7315200"/>
                            <a:gd name="connsiteX6" fmla="*/ 0 w 9525000"/>
                            <a:gd name="connsiteY6" fmla="*/ 0 h 7315200"/>
                            <a:gd name="connsiteX0" fmla="*/ 0 w 9525000"/>
                            <a:gd name="connsiteY0" fmla="*/ 0 h 7315200"/>
                            <a:gd name="connsiteX1" fmla="*/ 9525000 w 9525000"/>
                            <a:gd name="connsiteY1" fmla="*/ 0 h 7315200"/>
                            <a:gd name="connsiteX2" fmla="*/ 5988082 w 9525000"/>
                            <a:gd name="connsiteY2" fmla="*/ 3219426 h 7315200"/>
                            <a:gd name="connsiteX3" fmla="*/ 800076 w 9525000"/>
                            <a:gd name="connsiteY3" fmla="*/ 790551 h 7315200"/>
                            <a:gd name="connsiteX4" fmla="*/ 3086076 w 9525000"/>
                            <a:gd name="connsiteY4" fmla="*/ 5471103 h 7315200"/>
                            <a:gd name="connsiteX5" fmla="*/ 0 w 9525000"/>
                            <a:gd name="connsiteY5" fmla="*/ 7315200 h 7315200"/>
                            <a:gd name="connsiteX6" fmla="*/ 0 w 9525000"/>
                            <a:gd name="connsiteY6" fmla="*/ 0 h 7315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9525000" h="7315200">
                              <a:moveTo>
                                <a:pt x="0" y="0"/>
                              </a:moveTo>
                              <a:lnTo>
                                <a:pt x="9525000" y="0"/>
                              </a:lnTo>
                              <a:lnTo>
                                <a:pt x="5988082" y="3219426"/>
                              </a:lnTo>
                              <a:lnTo>
                                <a:pt x="800076" y="790551"/>
                              </a:lnTo>
                              <a:lnTo>
                                <a:pt x="3086076" y="5471103"/>
                              </a:lnTo>
                              <a:lnTo>
                                <a:pt x="0" y="7315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B3B">
                            <a:alpha val="1098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BEC24" id="Half Frame 3" o:spid="_x0000_s1026" style="position:absolute;margin-left:-17.25pt;margin-top:-15.75pt;width:750pt;height:8in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525000,731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" path="m,l9525000,,5988082,3219426,800076,790551,3086076,5471103,,7315200,,xe" fillcolor="#072b3b" stroked="f" strokeweight="2pt">
                <v:fill opacity="7196f"/>
                <v:path arrowok="t" o:connecttype="custom" o:connectlocs="0,0;9525000,0;5988082,3219426;800076,790551;3086076,5471103;0,7315200;0,0" o:connectangles="0,0,0,0,0,0,0"/>
              </v:shape>
            </w:pict>
          </mc:Fallback>
        </mc:AlternateContent>
      </w:r>
    </w:p>
    <w:sectPr w:rsidR="004A1396" w:rsidSect="00CC72C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20E"/>
    <w:rsid w:val="00114E00"/>
    <w:rsid w:val="001258C3"/>
    <w:rsid w:val="001515F3"/>
    <w:rsid w:val="001C446D"/>
    <w:rsid w:val="00202705"/>
    <w:rsid w:val="002449DF"/>
    <w:rsid w:val="004A1396"/>
    <w:rsid w:val="00584181"/>
    <w:rsid w:val="00722FCA"/>
    <w:rsid w:val="00741997"/>
    <w:rsid w:val="0091520E"/>
    <w:rsid w:val="0099119D"/>
    <w:rsid w:val="00B641B7"/>
    <w:rsid w:val="00C07079"/>
    <w:rsid w:val="00C131D3"/>
    <w:rsid w:val="00C449E7"/>
    <w:rsid w:val="00CC72C5"/>
    <w:rsid w:val="00E52286"/>
    <w:rsid w:val="00F532E1"/>
    <w:rsid w:val="00FD01FA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079"/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qFormat/>
    <w:rsid w:val="00722FCA"/>
    <w:rPr>
      <w:rFonts w:ascii="Verdana" w:hAnsi="Verdana"/>
      <w:color w:val="0000FF"/>
      <w:sz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2C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449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2FA8A162CA4442AB8AA72365F031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FFCC56-D1A1-435A-8593-104623842636}"/>
      </w:docPartPr>
      <w:docPartBody>
        <w:p w:rsidR="002F34DC" w:rsidRDefault="009F7339">
          <w:pPr>
            <w:pStyle w:val="12FA8A162CA4442AB8AA72365F031D56"/>
          </w:pPr>
          <w:r w:rsidRPr="00477B0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339"/>
    <w:rsid w:val="002F34DC"/>
    <w:rsid w:val="009F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12FA8A162CA4442AB8AA72365F031D56">
    <w:name w:val="12FA8A162CA4442AB8AA72365F031D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55280-84B5-4AD3-8A23-CE736EE5E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service%20vision%20template-final110113.dotx</Template>
  <TotalTime>0</TotalTime>
  <Pages>1</Pages>
  <Words>1</Words>
  <Characters>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Federal Reserve Board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Mckenzie</dc:creator>
  <cp:lastModifiedBy>Carra Moore</cp:lastModifiedBy>
  <cp:revision>2</cp:revision>
  <cp:lastPrinted>2013-07-11T14:40:00Z</cp:lastPrinted>
  <dcterms:created xsi:type="dcterms:W3CDTF">2015-07-28T20:16:00Z</dcterms:created>
  <dcterms:modified xsi:type="dcterms:W3CDTF">2015-07-28T20:16:00Z</dcterms:modified>
</cp:coreProperties>
</file>